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531F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72681" w:rsidP="00372681">
            <w:pPr>
              <w:jc w:val="both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מנהא"ז</w:t>
            </w:r>
            <w:proofErr w:type="spellEnd"/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72681" w:rsidP="00372681">
            <w:pPr>
              <w:jc w:val="both"/>
            </w:pPr>
            <w:r>
              <w:rPr>
                <w:rFonts w:hint="cs"/>
                <w:rtl/>
              </w:rPr>
              <w:t>ענף שירות ותקשוב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0385E" w:rsidP="00372681">
            <w:pPr>
              <w:jc w:val="both"/>
            </w:pPr>
            <w:r>
              <w:rPr>
                <w:rFonts w:hint="cs"/>
                <w:rtl/>
              </w:rPr>
              <w:t>14/12/2022</w:t>
            </w:r>
          </w:p>
        </w:tc>
      </w:tr>
    </w:tbl>
    <w:p w:rsidR="00332AFB" w:rsidRDefault="00F531FD" w:rsidP="00222867">
      <w:pPr>
        <w:rPr>
          <w:rtl/>
        </w:rPr>
      </w:pPr>
    </w:p>
    <w:p w:rsidR="00222867" w:rsidRDefault="00F531FD" w:rsidP="00222867">
      <w:pPr>
        <w:rPr>
          <w:rtl/>
        </w:rPr>
      </w:pPr>
    </w:p>
    <w:p w:rsidR="00222867" w:rsidRDefault="00F531FD" w:rsidP="00222867">
      <w:pPr>
        <w:rPr>
          <w:rtl/>
        </w:rPr>
      </w:pPr>
    </w:p>
    <w:p w:rsidR="00222867" w:rsidRDefault="00F531FD" w:rsidP="00222867">
      <w:pPr>
        <w:rPr>
          <w:rtl/>
        </w:rPr>
      </w:pPr>
    </w:p>
    <w:p w:rsidR="00222867" w:rsidRDefault="00F531FD" w:rsidP="00222867">
      <w:pPr>
        <w:rPr>
          <w:rtl/>
        </w:rPr>
      </w:pPr>
    </w:p>
    <w:p w:rsidR="00222867" w:rsidRDefault="00F531F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72681" w:rsidP="00222867">
      <w:pPr>
        <w:jc w:val="both"/>
        <w:rPr>
          <w:rFonts w:ascii="Arial" w:hAnsi="Arial"/>
          <w:b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0576" wp14:editId="4EC62209">
                <wp:simplePos x="0" y="0"/>
                <wp:positionH relativeFrom="column">
                  <wp:posOffset>4100195</wp:posOffset>
                </wp:positionH>
                <wp:positionV relativeFrom="paragraph">
                  <wp:posOffset>87630</wp:posOffset>
                </wp:positionV>
                <wp:extent cx="223838" cy="309563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8" cy="30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2681" w:rsidRPr="00372681" w:rsidRDefault="00372681" w:rsidP="00372681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681"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080576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322.85pt;margin-top:6.9pt;width:17.6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" filled="f" stroked="f">
                <v:fill o:detectmouseclick="t"/>
                <v:textbox>
                  <w:txbxContent>
                    <w:p w:rsidR="00372681" w:rsidRPr="00372681" w:rsidRDefault="00372681" w:rsidP="00372681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2681">
                        <w:rPr>
                          <w:rFonts w:asciiTheme="minorBidi" w:hAnsiTheme="minorBid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F531F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7268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שירותי כבלים ע"ב צלחות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לווין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ברחבי מחנות האזורים של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המנהא"ז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ובמפקדה.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37268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80576" wp14:editId="4EC62209">
                <wp:simplePos x="0" y="0"/>
                <wp:positionH relativeFrom="column">
                  <wp:posOffset>561657</wp:posOffset>
                </wp:positionH>
                <wp:positionV relativeFrom="paragraph">
                  <wp:posOffset>77787</wp:posOffset>
                </wp:positionV>
                <wp:extent cx="223838" cy="309563"/>
                <wp:effectExtent l="0" t="0" r="0" b="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8" cy="30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2681" w:rsidRPr="00372681" w:rsidRDefault="00372681" w:rsidP="00372681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681"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080576" id="תיבת טקסט 3" o:spid="_x0000_s1027" type="#_x0000_t202" style="position:absolute;left:0;text-align:left;margin-left:44.2pt;margin-top:6.1pt;width:17.65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" filled="f" stroked="f">
                <v:fill o:detectmouseclick="t"/>
                <v:textbox>
                  <w:txbxContent>
                    <w:p w:rsidR="00372681" w:rsidRPr="00372681" w:rsidRDefault="00372681" w:rsidP="00372681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2681">
                        <w:rPr>
                          <w:rFonts w:asciiTheme="minorBidi" w:hAnsiTheme="minorBid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531F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="00372681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="00372681" w:rsidRPr="00372681">
        <w:rPr>
          <w:rFonts w:asciiTheme="minorBidi" w:hAnsiTheme="minorBidi" w:cstheme="minorBidi"/>
          <w:b/>
          <w:sz w:val="21"/>
          <w:szCs w:val="21"/>
        </w:rPr>
        <w:t xml:space="preserve">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531F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3726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080576" wp14:editId="4EC6220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-55245</wp:posOffset>
                      </wp:positionV>
                      <wp:extent cx="223838" cy="309563"/>
                      <wp:effectExtent l="0" t="0" r="0" b="0"/>
                      <wp:wrapNone/>
                      <wp:docPr id="4" name="תיבת טקסט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838" cy="3095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72681" w:rsidRPr="00372681" w:rsidRDefault="00372681" w:rsidP="00372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2681">
                                    <w:rPr>
                                      <w:rFonts w:asciiTheme="minorBidi" w:hAnsiTheme="minorBidi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080576" id="תיבת טקסט 4" o:spid="_x0000_s1028" type="#_x0000_t202" style="position:absolute;left:0;text-align:left;margin-left:126.35pt;margin-top:-4.35pt;width:17.65pt;height: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" filled="f" stroked="f">
                      <v:fill o:detectmouseclick="t"/>
                      <v:textbox>
                        <w:txbxContent>
                          <w:p w:rsidR="00372681" w:rsidRPr="00372681" w:rsidRDefault="00372681" w:rsidP="00372681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681"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531F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31F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3726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חברת יס -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די.בי.אס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שירותי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לווין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3726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512705138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3726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080576" wp14:editId="4EC62209">
                      <wp:simplePos x="0" y="0"/>
                      <wp:positionH relativeFrom="column">
                        <wp:posOffset>3736340</wp:posOffset>
                      </wp:positionH>
                      <wp:positionV relativeFrom="paragraph">
                        <wp:posOffset>-299085</wp:posOffset>
                      </wp:positionV>
                      <wp:extent cx="223838" cy="309563"/>
                      <wp:effectExtent l="0" t="0" r="0" b="0"/>
                      <wp:wrapNone/>
                      <wp:docPr id="5" name="תיבת טקסט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838" cy="3095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72681" w:rsidRPr="00372681" w:rsidRDefault="00372681" w:rsidP="00372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2681">
                                    <w:rPr>
                                      <w:rFonts w:asciiTheme="minorBidi" w:hAnsiTheme="minorBidi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080576" id="תיבת טקסט 5" o:spid="_x0000_s1029" type="#_x0000_t202" style="position:absolute;left:0;text-align:left;margin-left:294.2pt;margin-top:-23.55pt;width:17.65pt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" filled="f" stroked="f">
                      <v:fill o:detectmouseclick="t"/>
                      <v:textbox>
                        <w:txbxContent>
                          <w:p w:rsidR="00372681" w:rsidRPr="00372681" w:rsidRDefault="00372681" w:rsidP="00372681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681"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100,000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10385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שנה -2023</w:t>
            </w:r>
          </w:p>
        </w:tc>
      </w:tr>
    </w:tbl>
    <w:p w:rsidR="00222867" w:rsidRPr="00AF57E9" w:rsidRDefault="00F531F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531F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531F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726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המנהא"ז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ממוקם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באיו"ש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אשר מעוניין בשירותי כבלים ונדרש להתקשר עם חברת יס מכיוון שלה יש את היכולת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726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לספק שירותי כבלים ללא צורך בסלילת תשתיות פיזיות אלא ע"ב צלחות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לווין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726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מזה כמספר שנים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שהמנהא"ז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מתקשר עם 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די.בי.אס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שירותי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לווין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ומרוצה משירותי הספק.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726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קיימים נוספים לשירותי כבלים אך אין להם תשתית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באיו"ז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ובסיסים ובמחנות ברחבי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איו"ש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(שזה עיקר הבעיה)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31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31F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531F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385E" w:rsidP="0037268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אביעד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385E" w:rsidP="0037268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רת"ח תקשוב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385E" w:rsidP="0037268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אביעד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F531FD" w:rsidP="00222867"/>
    <w:sectPr w:rsidR="00222867" w:rsidRPr="00817FBA" w:rsidSect="00DE4C1B">
      <w:headerReference w:type="default" r:id="rId7"/>
      <w:footerReference w:type="default" r:id="rId8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7C8" w:rsidRDefault="00AE17C8">
      <w:r>
        <w:separator/>
      </w:r>
    </w:p>
  </w:endnote>
  <w:endnote w:type="continuationSeparator" w:id="0">
    <w:p w:rsidR="00AE17C8" w:rsidRDefault="00AE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531FD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531F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531F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531F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7C8" w:rsidRDefault="00AE17C8">
      <w:r>
        <w:separator/>
      </w:r>
    </w:p>
  </w:footnote>
  <w:footnote w:type="continuationSeparator" w:id="0">
    <w:p w:rsidR="00AE17C8" w:rsidRDefault="00AE1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31F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531F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531F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531F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31F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531F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531F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0385E"/>
    <w:rsid w:val="00336CDD"/>
    <w:rsid w:val="00372681"/>
    <w:rsid w:val="007548B0"/>
    <w:rsid w:val="009B6B29"/>
    <w:rsid w:val="009F7FB7"/>
    <w:rsid w:val="00AE17C8"/>
    <w:rsid w:val="00D63A7B"/>
    <w:rsid w:val="00F07658"/>
    <w:rsid w:val="00F5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8263323\AppData\Local\Microsoft\Windows\INetCache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INetCache</Template>
  <TotalTime>0</TotalTime>
  <Pages>2</Pages>
  <Words>307</Words>
  <Characters>1587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אלינור שלמה</cp:lastModifiedBy>
  <cp:revision>2</cp:revision>
  <cp:lastPrinted>2022-12-14T12:54:00Z</cp:lastPrinted>
  <dcterms:created xsi:type="dcterms:W3CDTF">2022-12-21T08:42:00Z</dcterms:created>
  <dcterms:modified xsi:type="dcterms:W3CDTF">2022-12-21T08:42:00Z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